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mp" ContentType="image/jpe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F117F9" w14:textId="77777777" w:rsidR="00F22E9B" w:rsidRPr="00617A3C" w:rsidRDefault="007536AD">
      <w:pPr>
        <w:pStyle w:val="Tytu"/>
      </w:pPr>
      <w:r>
        <w:t xml:space="preserve">Stroje regionalne śląska cieszyńskiego </w:t>
      </w:r>
    </w:p>
    <w:p w14:paraId="67316BBE" w14:textId="77777777" w:rsidR="00F22E9B" w:rsidRPr="00617A3C" w:rsidRDefault="007536AD">
      <w:pPr>
        <w:pStyle w:val="Nagwek1"/>
      </w:pPr>
      <w:r>
        <w:t>Strój Męski i Żeński</w:t>
      </w:r>
    </w:p>
    <w:p w14:paraId="770844D4" w14:textId="4D94E8AD" w:rsidR="00F22E9B" w:rsidRDefault="00584F69" w:rsidP="00DA093A">
      <w:r>
        <w:t xml:space="preserve">Stój Żeński składa się z </w:t>
      </w:r>
    </w:p>
    <w:p w14:paraId="64AF25C3" w14:textId="168D9090" w:rsidR="00584F69" w:rsidRDefault="003937F3" w:rsidP="00584F69">
      <w:pPr>
        <w:pStyle w:val="Akapitzlist"/>
        <w:numPr>
          <w:ilvl w:val="0"/>
          <w:numId w:val="17"/>
        </w:numPr>
      </w:pPr>
      <w:proofErr w:type="spellStart"/>
      <w:r>
        <w:t>Kabotek</w:t>
      </w:r>
      <w:proofErr w:type="spellEnd"/>
      <w:r>
        <w:t xml:space="preserve"> </w:t>
      </w:r>
      <w:r w:rsidR="00EB278C">
        <w:t>–</w:t>
      </w:r>
      <w:r>
        <w:t xml:space="preserve"> </w:t>
      </w:r>
      <w:r w:rsidR="00EB278C">
        <w:t>krótka koszula</w:t>
      </w:r>
      <w:r w:rsidR="00F66A50">
        <w:t xml:space="preserve"> o kroju </w:t>
      </w:r>
      <w:r w:rsidR="00D40334">
        <w:t xml:space="preserve">przyramkowym z bufiastymi rękawami sięgającymi </w:t>
      </w:r>
      <w:r w:rsidR="00210F2C">
        <w:t>łokci</w:t>
      </w:r>
      <w:r w:rsidR="000F0456">
        <w:t>.</w:t>
      </w:r>
    </w:p>
    <w:p w14:paraId="4FEF94CA" w14:textId="2BA20AE1" w:rsidR="000F0456" w:rsidRDefault="00CD323A" w:rsidP="00584F69">
      <w:pPr>
        <w:pStyle w:val="Akapitzlist"/>
        <w:numPr>
          <w:ilvl w:val="0"/>
          <w:numId w:val="17"/>
        </w:numPr>
      </w:pPr>
      <w:r>
        <w:t xml:space="preserve">Żywotek </w:t>
      </w:r>
      <w:r w:rsidR="005E6DE7">
        <w:t>–</w:t>
      </w:r>
      <w:r>
        <w:t xml:space="preserve"> </w:t>
      </w:r>
      <w:r w:rsidR="005E6DE7">
        <w:t>haftowany złotą lub srebrną nicią</w:t>
      </w:r>
      <w:r w:rsidR="0004434A">
        <w:t xml:space="preserve">. Usztywniony gorset </w:t>
      </w:r>
      <w:r w:rsidR="007D252F">
        <w:t xml:space="preserve">, </w:t>
      </w:r>
      <w:proofErr w:type="spellStart"/>
      <w:r w:rsidR="007D252F">
        <w:t>przedniczki</w:t>
      </w:r>
      <w:proofErr w:type="spellEnd"/>
      <w:r w:rsidR="007D252F">
        <w:t xml:space="preserve"> czyli </w:t>
      </w:r>
      <w:r w:rsidR="0049664C">
        <w:t>przednia część żywotka</w:t>
      </w:r>
      <w:r w:rsidR="004D42C2">
        <w:t xml:space="preserve"> ,mają szeroko </w:t>
      </w:r>
      <w:r w:rsidR="008D034D">
        <w:t xml:space="preserve">zakrojone nie zachodzące </w:t>
      </w:r>
      <w:r w:rsidR="00A163C9">
        <w:t>na siebie prostokątne wcięcie.</w:t>
      </w:r>
    </w:p>
    <w:p w14:paraId="028822B9" w14:textId="3EF8CF10" w:rsidR="00A163C9" w:rsidRDefault="007B407A" w:rsidP="00584F69">
      <w:pPr>
        <w:pStyle w:val="Akapitzlist"/>
        <w:numPr>
          <w:ilvl w:val="0"/>
          <w:numId w:val="17"/>
        </w:numPr>
      </w:pPr>
      <w:r>
        <w:t xml:space="preserve">Suknia </w:t>
      </w:r>
      <w:r w:rsidR="00264282">
        <w:t>–</w:t>
      </w:r>
      <w:r>
        <w:t xml:space="preserve"> </w:t>
      </w:r>
      <w:r w:rsidR="00264282">
        <w:t>składająca się z wełnianej spódnicy ,</w:t>
      </w:r>
      <w:r w:rsidR="00FE6A8A">
        <w:t xml:space="preserve"> najczęściej w ciemnym kolorze</w:t>
      </w:r>
      <w:r w:rsidR="00A2014C">
        <w:t>.</w:t>
      </w:r>
    </w:p>
    <w:p w14:paraId="6A2C677C" w14:textId="7D5384CF" w:rsidR="00A2014C" w:rsidRDefault="00857913" w:rsidP="00584F69">
      <w:pPr>
        <w:pStyle w:val="Akapitzlist"/>
        <w:numPr>
          <w:ilvl w:val="0"/>
          <w:numId w:val="17"/>
        </w:numPr>
      </w:pPr>
      <w:r>
        <w:t xml:space="preserve">Zapaska </w:t>
      </w:r>
      <w:r w:rsidR="00BC4088">
        <w:t>–</w:t>
      </w:r>
      <w:r>
        <w:t xml:space="preserve"> </w:t>
      </w:r>
      <w:r w:rsidR="00BC4088">
        <w:t>długi fartuch przewiązany w pasie</w:t>
      </w:r>
      <w:r w:rsidR="00EC00BC">
        <w:t>.</w:t>
      </w:r>
    </w:p>
    <w:p w14:paraId="1BD6AC62" w14:textId="1416407F" w:rsidR="005F33DD" w:rsidRDefault="005F33DD" w:rsidP="00584F69">
      <w:pPr>
        <w:pStyle w:val="Akapitzlist"/>
        <w:numPr>
          <w:ilvl w:val="0"/>
          <w:numId w:val="17"/>
        </w:numPr>
      </w:pPr>
      <w:proofErr w:type="spellStart"/>
      <w:r>
        <w:t>Fortuch</w:t>
      </w:r>
      <w:proofErr w:type="spellEnd"/>
      <w:r>
        <w:t xml:space="preserve"> </w:t>
      </w:r>
    </w:p>
    <w:p w14:paraId="34B4F745" w14:textId="069A2903" w:rsidR="005D78FD" w:rsidRDefault="005D78FD" w:rsidP="00584F69">
      <w:pPr>
        <w:pStyle w:val="Akapitzlist"/>
        <w:numPr>
          <w:ilvl w:val="0"/>
          <w:numId w:val="17"/>
        </w:numPr>
      </w:pPr>
      <w:r>
        <w:t>Halka</w:t>
      </w:r>
    </w:p>
    <w:p w14:paraId="63240B44" w14:textId="69AD5C5B" w:rsidR="005D78FD" w:rsidRPr="00617A3C" w:rsidRDefault="00A92592" w:rsidP="00584F69">
      <w:pPr>
        <w:pStyle w:val="Akapitzlist"/>
        <w:numPr>
          <w:ilvl w:val="0"/>
          <w:numId w:val="17"/>
        </w:numPr>
      </w:pPr>
      <w:r>
        <w:t xml:space="preserve">Przepaska </w:t>
      </w:r>
      <w:r w:rsidR="00F530FF">
        <w:t>–</w:t>
      </w:r>
      <w:r>
        <w:t xml:space="preserve"> </w:t>
      </w:r>
      <w:r w:rsidR="00F530FF">
        <w:t xml:space="preserve">wstążka zawiązana </w:t>
      </w:r>
      <w:r w:rsidR="00EC00BC">
        <w:t>w pasie w kokardę na przedzie sukni.</w:t>
      </w:r>
    </w:p>
    <w:p w14:paraId="67A4D4FD" w14:textId="56E23F38" w:rsidR="00F22E9B" w:rsidRDefault="00F22E9B" w:rsidP="00584F69"/>
    <w:p w14:paraId="31C2417D" w14:textId="40A01EC9" w:rsidR="00B00ACD" w:rsidRDefault="00561A6D" w:rsidP="00584F69">
      <w:r>
        <w:rPr>
          <w:noProof/>
        </w:rPr>
        <w:drawing>
          <wp:anchor distT="0" distB="0" distL="114300" distR="114300" simplePos="0" relativeHeight="251659264" behindDoc="0" locked="0" layoutInCell="1" allowOverlap="1" wp14:anchorId="5221A691" wp14:editId="30521147">
            <wp:simplePos x="0" y="0"/>
            <wp:positionH relativeFrom="column">
              <wp:posOffset>754380</wp:posOffset>
            </wp:positionH>
            <wp:positionV relativeFrom="paragraph">
              <wp:posOffset>260350</wp:posOffset>
            </wp:positionV>
            <wp:extent cx="3594100" cy="2695575"/>
            <wp:effectExtent l="228600" t="323850" r="234950" b="314325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55617">
                      <a:off x="0" y="0"/>
                      <a:ext cx="35941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0D6B7F" w14:textId="03E1A9E7" w:rsidR="00B00ACD" w:rsidRDefault="00B00ACD" w:rsidP="00584F69"/>
    <w:p w14:paraId="033FB054" w14:textId="3668BC6B" w:rsidR="00B00ACD" w:rsidRDefault="00B00ACD" w:rsidP="00584F69">
      <w:r>
        <w:t xml:space="preserve">Strój Męski składa się z </w:t>
      </w:r>
    </w:p>
    <w:p w14:paraId="6B112711" w14:textId="20E783F5" w:rsidR="00B00ACD" w:rsidRDefault="00655B74" w:rsidP="00B00ACD">
      <w:pPr>
        <w:pStyle w:val="Akapitzlist"/>
        <w:numPr>
          <w:ilvl w:val="0"/>
          <w:numId w:val="18"/>
        </w:numPr>
      </w:pPr>
      <w:r>
        <w:t xml:space="preserve">Czarny kapelusz </w:t>
      </w:r>
    </w:p>
    <w:p w14:paraId="6CBE1316" w14:textId="1C010F83" w:rsidR="00655B74" w:rsidRDefault="002C0C75" w:rsidP="00B00ACD">
      <w:pPr>
        <w:pStyle w:val="Akapitzlist"/>
        <w:numPr>
          <w:ilvl w:val="0"/>
          <w:numId w:val="18"/>
        </w:numPr>
      </w:pPr>
      <w:r>
        <w:t xml:space="preserve">Biała koszula </w:t>
      </w:r>
    </w:p>
    <w:p w14:paraId="6FBCC717" w14:textId="0412A310" w:rsidR="002C0C75" w:rsidRDefault="00E24883" w:rsidP="00B00ACD">
      <w:pPr>
        <w:pStyle w:val="Akapitzlist"/>
        <w:numPr>
          <w:ilvl w:val="0"/>
          <w:numId w:val="18"/>
        </w:numPr>
      </w:pPr>
      <w:r>
        <w:t xml:space="preserve">Chustka – zwykle czerwona , czasem czarna </w:t>
      </w:r>
    </w:p>
    <w:p w14:paraId="5A064CB1" w14:textId="0E7872CE" w:rsidR="00E24883" w:rsidRDefault="00B26E12" w:rsidP="00B00ACD">
      <w:pPr>
        <w:pStyle w:val="Akapitzlist"/>
        <w:numPr>
          <w:ilvl w:val="0"/>
          <w:numId w:val="18"/>
        </w:numPr>
      </w:pPr>
      <w:proofErr w:type="spellStart"/>
      <w:r>
        <w:t>Galaty</w:t>
      </w:r>
      <w:proofErr w:type="spellEnd"/>
      <w:r>
        <w:t xml:space="preserve"> – spodnie</w:t>
      </w:r>
    </w:p>
    <w:p w14:paraId="44B7EEAE" w14:textId="3AE9D080" w:rsidR="00B26E12" w:rsidRDefault="00E23EFB" w:rsidP="00B00ACD">
      <w:pPr>
        <w:pStyle w:val="Akapitzlist"/>
        <w:numPr>
          <w:ilvl w:val="0"/>
          <w:numId w:val="18"/>
        </w:numPr>
      </w:pPr>
      <w:proofErr w:type="spellStart"/>
      <w:r>
        <w:t>Bruclek</w:t>
      </w:r>
      <w:proofErr w:type="spellEnd"/>
      <w:r>
        <w:t xml:space="preserve"> </w:t>
      </w:r>
      <w:r w:rsidR="00A24924">
        <w:t>–</w:t>
      </w:r>
      <w:r>
        <w:t xml:space="preserve"> </w:t>
      </w:r>
      <w:r w:rsidR="00A24924">
        <w:t>kamizelka</w:t>
      </w:r>
    </w:p>
    <w:p w14:paraId="36F09A37" w14:textId="631DA942" w:rsidR="00A24924" w:rsidRDefault="00CF2547" w:rsidP="00B00ACD">
      <w:pPr>
        <w:pStyle w:val="Akapitzlist"/>
        <w:numPr>
          <w:ilvl w:val="0"/>
          <w:numId w:val="18"/>
        </w:numPr>
      </w:pPr>
      <w:proofErr w:type="spellStart"/>
      <w:r>
        <w:t>S</w:t>
      </w:r>
      <w:r w:rsidR="0045538C">
        <w:t>z</w:t>
      </w:r>
      <w:r>
        <w:t>pencer</w:t>
      </w:r>
      <w:proofErr w:type="spellEnd"/>
      <w:r w:rsidR="004149CD">
        <w:t xml:space="preserve"> – noszony w czasie chłodów kaftan </w:t>
      </w:r>
    </w:p>
    <w:p w14:paraId="03F33F38" w14:textId="19593A17" w:rsidR="004149CD" w:rsidRDefault="005440A9" w:rsidP="00B00ACD">
      <w:pPr>
        <w:pStyle w:val="Akapitzlist"/>
        <w:numPr>
          <w:ilvl w:val="0"/>
          <w:numId w:val="18"/>
        </w:numPr>
      </w:pPr>
      <w:r>
        <w:t xml:space="preserve">Płaszcz – peleryna </w:t>
      </w:r>
    </w:p>
    <w:p w14:paraId="0F1656C8" w14:textId="616114ED" w:rsidR="005440A9" w:rsidRPr="00617A3C" w:rsidRDefault="00EB05C8" w:rsidP="00B00ACD">
      <w:pPr>
        <w:pStyle w:val="Akapitzlist"/>
        <w:numPr>
          <w:ilvl w:val="0"/>
          <w:numId w:val="18"/>
        </w:num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17DCDE1" wp14:editId="4490CC2E">
            <wp:simplePos x="0" y="0"/>
            <wp:positionH relativeFrom="column">
              <wp:posOffset>-257175</wp:posOffset>
            </wp:positionH>
            <wp:positionV relativeFrom="paragraph">
              <wp:posOffset>879475</wp:posOffset>
            </wp:positionV>
            <wp:extent cx="2272665" cy="1704340"/>
            <wp:effectExtent l="0" t="0" r="0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72665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A7588D">
        <w:t>Poloki</w:t>
      </w:r>
      <w:proofErr w:type="spellEnd"/>
      <w:r w:rsidR="00A7588D">
        <w:t xml:space="preserve"> </w:t>
      </w:r>
      <w:r w:rsidR="00775E26">
        <w:t>–</w:t>
      </w:r>
      <w:r w:rsidR="00A7588D">
        <w:t xml:space="preserve"> </w:t>
      </w:r>
      <w:r w:rsidR="00775E26">
        <w:t xml:space="preserve">buty z cholewami </w:t>
      </w:r>
    </w:p>
    <w:sectPr w:rsidR="005440A9" w:rsidRPr="00617A3C">
      <w:footerReference w:type="default" r:id="rId9"/>
      <w:pgSz w:w="11907" w:h="16839" w:code="9"/>
      <w:pgMar w:top="1080" w:right="864" w:bottom="1584" w:left="86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30967D" w14:textId="77777777" w:rsidR="00591BA3" w:rsidRDefault="00591BA3">
      <w:pPr>
        <w:spacing w:after="0" w:line="240" w:lineRule="auto"/>
      </w:pPr>
      <w:r>
        <w:separator/>
      </w:r>
    </w:p>
  </w:endnote>
  <w:endnote w:type="continuationSeparator" w:id="0">
    <w:p w14:paraId="45C30746" w14:textId="77777777" w:rsidR="00591BA3" w:rsidRDefault="00591B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628524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06507EA" w14:textId="77777777" w:rsidR="00F22E9B" w:rsidRDefault="000D4EAA"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DF03D9" w14:textId="77777777" w:rsidR="00591BA3" w:rsidRDefault="00591BA3">
      <w:pPr>
        <w:spacing w:after="0" w:line="240" w:lineRule="auto"/>
      </w:pPr>
      <w:r>
        <w:separator/>
      </w:r>
    </w:p>
  </w:footnote>
  <w:footnote w:type="continuationSeparator" w:id="0">
    <w:p w14:paraId="065E5133" w14:textId="77777777" w:rsidR="00591BA3" w:rsidRDefault="00591B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6EE2A7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A831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19E43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0C6C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D80F29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2A46C7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FC25A4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75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2F819E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C97C33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C8021A"/>
    <w:multiLevelType w:val="hybridMultilevel"/>
    <w:tmpl w:val="A98847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190004"/>
    <w:multiLevelType w:val="hybridMultilevel"/>
    <w:tmpl w:val="84A4F6C8"/>
    <w:lvl w:ilvl="0" w:tplc="1C7E5174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EA3604"/>
    <w:multiLevelType w:val="hybridMultilevel"/>
    <w:tmpl w:val="09D471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385202"/>
    <w:multiLevelType w:val="hybridMultilevel"/>
    <w:tmpl w:val="C13A5756"/>
    <w:lvl w:ilvl="0" w:tplc="EFC059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9389951">
    <w:abstractNumId w:val="8"/>
  </w:num>
  <w:num w:numId="2" w16cid:durableId="461730628">
    <w:abstractNumId w:val="8"/>
  </w:num>
  <w:num w:numId="3" w16cid:durableId="787237668">
    <w:abstractNumId w:val="9"/>
  </w:num>
  <w:num w:numId="4" w16cid:durableId="1606306771">
    <w:abstractNumId w:val="8"/>
    <w:lvlOverride w:ilvl="0">
      <w:lvl w:ilvl="0">
        <w:start w:val="1"/>
        <w:numFmt w:val="decimal"/>
        <w:lvlText w:val="%1."/>
        <w:lvlJc w:val="left"/>
        <w:pPr>
          <w:tabs>
            <w:tab w:val="num" w:pos="1080"/>
          </w:tabs>
          <w:ind w:left="1080" w:hanging="360"/>
        </w:pPr>
        <w:rPr>
          <w:rFonts w:hint="default"/>
        </w:rPr>
      </w:lvl>
    </w:lvlOverride>
  </w:num>
  <w:num w:numId="5" w16cid:durableId="310182769">
    <w:abstractNumId w:val="11"/>
  </w:num>
  <w:num w:numId="6" w16cid:durableId="260725934">
    <w:abstractNumId w:val="7"/>
  </w:num>
  <w:num w:numId="7" w16cid:durableId="967275043">
    <w:abstractNumId w:val="6"/>
  </w:num>
  <w:num w:numId="8" w16cid:durableId="773474536">
    <w:abstractNumId w:val="5"/>
  </w:num>
  <w:num w:numId="9" w16cid:durableId="2133161872">
    <w:abstractNumId w:val="4"/>
  </w:num>
  <w:num w:numId="10" w16cid:durableId="1885209454">
    <w:abstractNumId w:val="3"/>
  </w:num>
  <w:num w:numId="11" w16cid:durableId="439302263">
    <w:abstractNumId w:val="2"/>
  </w:num>
  <w:num w:numId="12" w16cid:durableId="1471635854">
    <w:abstractNumId w:val="1"/>
  </w:num>
  <w:num w:numId="13" w16cid:durableId="2139059169">
    <w:abstractNumId w:val="0"/>
  </w:num>
  <w:num w:numId="14" w16cid:durableId="1194808549">
    <w:abstractNumId w:val="8"/>
    <w:lvlOverride w:ilvl="0">
      <w:startOverride w:val="1"/>
    </w:lvlOverride>
  </w:num>
  <w:num w:numId="15" w16cid:durableId="1203128435">
    <w:abstractNumId w:val="8"/>
  </w:num>
  <w:num w:numId="16" w16cid:durableId="1091970215">
    <w:abstractNumId w:val="13"/>
  </w:num>
  <w:num w:numId="17" w16cid:durableId="1980070192">
    <w:abstractNumId w:val="10"/>
  </w:num>
  <w:num w:numId="18" w16cid:durableId="46474180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2"/>
  <w:proofState w:spelling="clean"/>
  <w:attachedTemplate r:id="rId1"/>
  <w:revisionView w:inkAnnotation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6AD"/>
    <w:rsid w:val="0004434A"/>
    <w:rsid w:val="000D4EAA"/>
    <w:rsid w:val="000F0456"/>
    <w:rsid w:val="00210F2C"/>
    <w:rsid w:val="00264282"/>
    <w:rsid w:val="002C0C75"/>
    <w:rsid w:val="00332EEF"/>
    <w:rsid w:val="003937F3"/>
    <w:rsid w:val="004149CD"/>
    <w:rsid w:val="0045538C"/>
    <w:rsid w:val="0049664C"/>
    <w:rsid w:val="004D42C2"/>
    <w:rsid w:val="00537A59"/>
    <w:rsid w:val="005440A9"/>
    <w:rsid w:val="00561A6D"/>
    <w:rsid w:val="00571B6B"/>
    <w:rsid w:val="00584F69"/>
    <w:rsid w:val="00591BA3"/>
    <w:rsid w:val="005D78FD"/>
    <w:rsid w:val="005E6DE7"/>
    <w:rsid w:val="005F33DD"/>
    <w:rsid w:val="006038DF"/>
    <w:rsid w:val="00617A3C"/>
    <w:rsid w:val="00655B74"/>
    <w:rsid w:val="006A30C0"/>
    <w:rsid w:val="006A56C8"/>
    <w:rsid w:val="007536AD"/>
    <w:rsid w:val="00775E26"/>
    <w:rsid w:val="007B407A"/>
    <w:rsid w:val="007D252F"/>
    <w:rsid w:val="007F5BBF"/>
    <w:rsid w:val="0082215E"/>
    <w:rsid w:val="00857913"/>
    <w:rsid w:val="00867F19"/>
    <w:rsid w:val="008D034D"/>
    <w:rsid w:val="00A07EA2"/>
    <w:rsid w:val="00A163C9"/>
    <w:rsid w:val="00A2014C"/>
    <w:rsid w:val="00A24924"/>
    <w:rsid w:val="00A7588D"/>
    <w:rsid w:val="00A92592"/>
    <w:rsid w:val="00B00ACD"/>
    <w:rsid w:val="00B26E12"/>
    <w:rsid w:val="00BB6F78"/>
    <w:rsid w:val="00BC4088"/>
    <w:rsid w:val="00C51B44"/>
    <w:rsid w:val="00CD323A"/>
    <w:rsid w:val="00CF2547"/>
    <w:rsid w:val="00D40334"/>
    <w:rsid w:val="00DA093A"/>
    <w:rsid w:val="00DB2DD1"/>
    <w:rsid w:val="00E1634F"/>
    <w:rsid w:val="00E23EFB"/>
    <w:rsid w:val="00E24883"/>
    <w:rsid w:val="00EB05C8"/>
    <w:rsid w:val="00EB278C"/>
    <w:rsid w:val="00EC00BC"/>
    <w:rsid w:val="00EC4D39"/>
    <w:rsid w:val="00F075A9"/>
    <w:rsid w:val="00F22E9B"/>
    <w:rsid w:val="00F530FF"/>
    <w:rsid w:val="00F66A50"/>
    <w:rsid w:val="00FE6A8A"/>
    <w:rsid w:val="00FF5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234642"/>
  <w15:chartTrackingRefBased/>
  <w15:docId w15:val="{7448B821-1D7F-5F4B-8ABB-036E0EAED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666660" w:themeColor="text2" w:themeTint="BF"/>
        <w:sz w:val="24"/>
        <w:szCs w:val="24"/>
        <w:lang w:val="pl-PL" w:eastAsia="ja-JP" w:bidi="pl-PL"/>
      </w:rPr>
    </w:rPrDefault>
    <w:pPrDefault>
      <w:pPr>
        <w:spacing w:after="36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C4D39"/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keepLines/>
      <w:spacing w:before="400" w:after="160"/>
      <w:contextualSpacing/>
      <w:outlineLvl w:val="0"/>
    </w:pPr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340" w:after="120"/>
      <w:contextualSpacing/>
      <w:outlineLvl w:val="3"/>
    </w:pPr>
    <w:rPr>
      <w:rFonts w:asciiTheme="majorHAnsi" w:eastAsiaTheme="majorEastAsia" w:hAnsiTheme="majorHAnsi" w:cstheme="majorBidi"/>
      <w:iCs/>
      <w:color w:val="FF7A00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pPr>
      <w:keepNext/>
      <w:keepLines/>
      <w:spacing w:before="340" w:after="120"/>
      <w:contextualSpacing/>
      <w:outlineLvl w:val="4"/>
    </w:pPr>
    <w:rPr>
      <w:rFonts w:asciiTheme="majorHAnsi" w:eastAsiaTheme="majorEastAsia" w:hAnsiTheme="majorHAnsi" w:cstheme="majorBidi"/>
      <w:i/>
      <w:color w:val="FF7A00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pPr>
      <w:keepNext/>
      <w:keepLines/>
      <w:spacing w:before="340" w:after="120"/>
      <w:contextualSpacing/>
      <w:outlineLvl w:val="5"/>
    </w:pPr>
    <w:rPr>
      <w:rFonts w:asciiTheme="majorHAnsi" w:eastAsiaTheme="majorEastAsia" w:hAnsiTheme="majorHAnsi" w:cstheme="majorBidi"/>
      <w:b/>
      <w:color w:val="FF7A00" w:themeColor="accent1"/>
      <w:sz w:val="2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pPr>
      <w:keepNext/>
      <w:keepLines/>
      <w:spacing w:before="340" w:after="120"/>
      <w:contextualSpacing/>
      <w:outlineLvl w:val="6"/>
    </w:pPr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pPr>
      <w:keepNext/>
      <w:keepLines/>
      <w:spacing w:before="340" w:after="120"/>
      <w:contextualSpacing/>
      <w:outlineLvl w:val="7"/>
    </w:pPr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pPr>
      <w:keepNext/>
      <w:keepLines/>
      <w:spacing w:before="340" w:after="120"/>
      <w:contextualSpacing/>
      <w:outlineLvl w:val="8"/>
    </w:pPr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uiPriority w:val="1"/>
    <w:qFormat/>
    <w:pPr>
      <w:pBdr>
        <w:bottom w:val="single" w:sz="48" w:space="22" w:color="FF7A00" w:themeColor="accent1"/>
      </w:pBdr>
      <w:spacing w:after="400" w:line="240" w:lineRule="auto"/>
      <w:contextualSpacing/>
    </w:pPr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TytuZnak">
    <w:name w:val="Tytuł Znak"/>
    <w:basedOn w:val="Domylnaczcionkaakapitu"/>
    <w:link w:val="Tytu"/>
    <w:uiPriority w:val="1"/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character" w:customStyle="1" w:styleId="Nagwek5Znak">
    <w:name w:val="Nagłówek 5 Znak"/>
    <w:basedOn w:val="Domylnaczcionkaakapitu"/>
    <w:link w:val="Nagwek5"/>
    <w:uiPriority w:val="9"/>
    <w:semiHidden/>
    <w:rPr>
      <w:rFonts w:asciiTheme="majorHAnsi" w:eastAsiaTheme="majorEastAsia" w:hAnsiTheme="majorHAnsi" w:cstheme="majorBidi"/>
      <w:i/>
      <w:color w:val="FF7A00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Pr>
      <w:rFonts w:asciiTheme="majorHAnsi" w:eastAsiaTheme="majorEastAsia" w:hAnsiTheme="majorHAnsi" w:cstheme="majorBidi"/>
      <w:b/>
      <w:color w:val="FF7A00" w:themeColor="accent1"/>
      <w:sz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paragraph" w:styleId="Podtytu">
    <w:name w:val="Subtitle"/>
    <w:basedOn w:val="Normalny"/>
    <w:link w:val="PodtytuZnak"/>
    <w:uiPriority w:val="11"/>
    <w:semiHidden/>
    <w:unhideWhenUsed/>
    <w:qFormat/>
    <w:pPr>
      <w:numPr>
        <w:ilvl w:val="1"/>
      </w:numPr>
      <w:spacing w:after="480"/>
      <w:contextualSpacing/>
    </w:pPr>
    <w:rPr>
      <w:rFonts w:eastAsiaTheme="minorEastAsia"/>
      <w:color w:val="FF7A00" w:themeColor="accent1"/>
      <w:sz w:val="34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semiHidden/>
    <w:rPr>
      <w:rFonts w:eastAsiaTheme="minorEastAsia"/>
      <w:color w:val="FF7A00" w:themeColor="accent1"/>
      <w:sz w:val="34"/>
      <w:szCs w:val="22"/>
    </w:rPr>
  </w:style>
  <w:style w:type="character" w:styleId="Wyrnieniedelikatne">
    <w:name w:val="Subtle Emphasis"/>
    <w:basedOn w:val="Domylnaczcionkaakapitu"/>
    <w:uiPriority w:val="19"/>
    <w:semiHidden/>
    <w:unhideWhenUsed/>
    <w:qFormat/>
    <w:rPr>
      <w:i/>
      <w:iCs/>
      <w:color w:val="666660" w:themeColor="text2" w:themeTint="BF"/>
    </w:rPr>
  </w:style>
  <w:style w:type="character" w:styleId="Wyrnienieintensywne">
    <w:name w:val="Intense Emphasis"/>
    <w:basedOn w:val="Domylnaczcionkaakapitu"/>
    <w:uiPriority w:val="21"/>
    <w:semiHidden/>
    <w:unhideWhenUsed/>
    <w:qFormat/>
    <w:rPr>
      <w:b/>
      <w:i/>
      <w:iCs/>
      <w:color w:val="454541" w:themeColor="text2" w:themeTint="E6"/>
    </w:rPr>
  </w:style>
  <w:style w:type="character" w:styleId="Pogrubienie">
    <w:name w:val="Strong"/>
    <w:basedOn w:val="Domylnaczcionkaakapitu"/>
    <w:uiPriority w:val="22"/>
    <w:semiHidden/>
    <w:unhideWhenUsed/>
    <w:qFormat/>
    <w:rPr>
      <w:b/>
      <w:bCs/>
      <w:color w:val="666660" w:themeColor="text2" w:themeTint="BF"/>
    </w:rPr>
  </w:style>
  <w:style w:type="paragraph" w:styleId="Cytat">
    <w:name w:val="Quote"/>
    <w:basedOn w:val="Normalny"/>
    <w:next w:val="Normalny"/>
    <w:link w:val="CytatZnak"/>
    <w:uiPriority w:val="29"/>
    <w:semiHidden/>
    <w:unhideWhenUsed/>
    <w:qFormat/>
    <w:pPr>
      <w:spacing w:before="320" w:after="320"/>
    </w:pPr>
    <w:rPr>
      <w:i/>
      <w:iCs/>
      <w:sz w:val="34"/>
    </w:rPr>
  </w:style>
  <w:style w:type="character" w:customStyle="1" w:styleId="CytatZnak">
    <w:name w:val="Cytat Znak"/>
    <w:basedOn w:val="Domylnaczcionkaakapitu"/>
    <w:link w:val="Cytat"/>
    <w:uiPriority w:val="29"/>
    <w:semiHidden/>
    <w:rPr>
      <w:i/>
      <w:iCs/>
      <w:sz w:val="34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unhideWhenUsed/>
    <w:qFormat/>
    <w:pPr>
      <w:spacing w:before="320" w:after="320"/>
    </w:pPr>
    <w:rPr>
      <w:b/>
      <w:i/>
      <w:iCs/>
      <w:color w:val="454541" w:themeColor="text2" w:themeTint="E6"/>
      <w:sz w:val="3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Pr>
      <w:b/>
      <w:i/>
      <w:iCs/>
      <w:color w:val="454541" w:themeColor="text2" w:themeTint="E6"/>
      <w:sz w:val="34"/>
    </w:rPr>
  </w:style>
  <w:style w:type="character" w:styleId="Odwoaniedelikatne">
    <w:name w:val="Subtle Reference"/>
    <w:basedOn w:val="Domylnaczcionkaakapitu"/>
    <w:uiPriority w:val="31"/>
    <w:semiHidden/>
    <w:unhideWhenUsed/>
    <w:qFormat/>
    <w:rPr>
      <w:caps/>
      <w:smallCaps w:val="0"/>
      <w:color w:val="666660" w:themeColor="text2" w:themeTint="BF"/>
    </w:rPr>
  </w:style>
  <w:style w:type="character" w:styleId="Odwoanieintensywne">
    <w:name w:val="Intense Reference"/>
    <w:basedOn w:val="Domylnaczcionkaakapitu"/>
    <w:uiPriority w:val="32"/>
    <w:semiHidden/>
    <w:unhideWhenUsed/>
    <w:qFormat/>
    <w:rPr>
      <w:b/>
      <w:bCs/>
      <w:caps/>
      <w:smallCaps w:val="0"/>
      <w:color w:val="666660" w:themeColor="text2" w:themeTint="BF"/>
      <w:spacing w:val="0"/>
    </w:rPr>
  </w:style>
  <w:style w:type="paragraph" w:styleId="Legenda">
    <w:name w:val="caption"/>
    <w:basedOn w:val="Normalny"/>
    <w:next w:val="Normalny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pPr>
      <w:outlineLvl w:val="9"/>
    </w:pPr>
  </w:style>
  <w:style w:type="character" w:styleId="Tekstzastpczy">
    <w:name w:val="Placeholder Text"/>
    <w:basedOn w:val="Domylnaczcionkaakapitu"/>
    <w:uiPriority w:val="99"/>
    <w:semiHidden/>
    <w:rPr>
      <w:color w:val="808080"/>
    </w:rPr>
  </w:style>
  <w:style w:type="character" w:styleId="Tytuksiki">
    <w:name w:val="Book Title"/>
    <w:basedOn w:val="Domylnaczcionkaakapitu"/>
    <w:uiPriority w:val="33"/>
    <w:semiHidden/>
    <w:unhideWhenUsed/>
    <w:rPr>
      <w:b w:val="0"/>
      <w:bCs/>
      <w:i w:val="0"/>
      <w:iCs/>
      <w:spacing w:val="0"/>
      <w:u w:val="single"/>
    </w:rPr>
  </w:style>
  <w:style w:type="paragraph" w:styleId="Nagwekwykazurde">
    <w:name w:val="toa heading"/>
    <w:basedOn w:val="Normalny"/>
    <w:next w:val="Normalny"/>
    <w:uiPriority w:val="99"/>
    <w:semiHidden/>
    <w:unhideWhenUsed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Nagwek">
    <w:name w:val="header"/>
    <w:basedOn w:val="Normalny"/>
    <w:link w:val="NagwekZnak"/>
    <w:uiPriority w:val="99"/>
    <w:unhideWhenUsed/>
    <w:pPr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</w:style>
  <w:style w:type="paragraph" w:styleId="Stopka">
    <w:name w:val="footer"/>
    <w:basedOn w:val="Normalny"/>
    <w:link w:val="StopkaZnak"/>
    <w:uiPriority w:val="99"/>
    <w:unhideWhenUsed/>
    <w:pPr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</w:style>
  <w:style w:type="paragraph" w:styleId="Akapitzlist">
    <w:name w:val="List Paragraph"/>
    <w:basedOn w:val="Normalny"/>
    <w:uiPriority w:val="34"/>
    <w:unhideWhenUsed/>
    <w:qFormat/>
    <w:rsid w:val="00584F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theme" Target="theme/theme1.xml" /><Relationship Id="rId5" Type="http://schemas.openxmlformats.org/officeDocument/2006/relationships/footnotes" Target="footnotes.xml" /><Relationship Id="rId10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%7bD0019583-A59B-6242-B538-DA7A72282711%7dtf50002001.dotx" TargetMode="External" /></Relationships>
</file>

<file path=word/theme/theme1.xml><?xml version="1.0" encoding="utf-8"?>
<a:theme xmlns:a="http://schemas.openxmlformats.org/drawingml/2006/main" name="Office Theme">
  <a:themeElements>
    <a:clrScheme name="Journal">
      <a:dk1>
        <a:sysClr val="windowText" lastClr="000000"/>
      </a:dk1>
      <a:lt1>
        <a:sysClr val="window" lastClr="FFFFFF"/>
      </a:lt1>
      <a:dk2>
        <a:srgbClr val="31312E"/>
      </a:dk2>
      <a:lt2>
        <a:srgbClr val="FDFBF9"/>
      </a:lt2>
      <a:accent1>
        <a:srgbClr val="FF7A00"/>
      </a:accent1>
      <a:accent2>
        <a:srgbClr val="FF6275"/>
      </a:accent2>
      <a:accent3>
        <a:srgbClr val="9CC346"/>
      </a:accent3>
      <a:accent4>
        <a:srgbClr val="A96EB6"/>
      </a:accent4>
      <a:accent5>
        <a:srgbClr val="F89A4A"/>
      </a:accent5>
      <a:accent6>
        <a:srgbClr val="E7D364"/>
      </a:accent6>
      <a:hlink>
        <a:srgbClr val="34B6C3"/>
      </a:hlink>
      <a:folHlink>
        <a:srgbClr val="A96EB6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%7bD0019583-A59B-6242-B538-DA7A72282711%7dtf50002001.dotx</Template>
  <TotalTime>0</TotalTime>
  <Pages>1</Pages>
  <Words>112</Words>
  <Characters>678</Characters>
  <Application>Microsoft Office Word</Application>
  <DocSecurity>0</DocSecurity>
  <Lines>5</Lines>
  <Paragraphs>1</Paragraphs>
  <ScaleCrop>false</ScaleCrop>
  <Company/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wiktoriaolszowska60@outlook.com</dc:creator>
  <cp:keywords/>
  <dc:description/>
  <cp:lastModifiedBy>wiktoriaolszowska60@outlook.com</cp:lastModifiedBy>
  <cp:revision>2</cp:revision>
  <dcterms:created xsi:type="dcterms:W3CDTF">2022-06-12T09:29:00Z</dcterms:created>
  <dcterms:modified xsi:type="dcterms:W3CDTF">2022-06-12T09:29:00Z</dcterms:modified>
</cp:coreProperties>
</file>